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DDE" w:rsidRPr="00841709" w:rsidRDefault="00A77DDE" w:rsidP="00D9053D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>СОВЕТ НАРОДНЫХ ДЕПУТАТОВ</w:t>
      </w:r>
    </w:p>
    <w:p w:rsidR="00A77DDE" w:rsidRPr="00841709" w:rsidRDefault="00173BC3" w:rsidP="00D9053D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>ТАЛОВСКОГО ГОРОДСКОГО</w:t>
      </w:r>
      <w:r w:rsidR="00A77DDE" w:rsidRPr="00841709">
        <w:rPr>
          <w:rFonts w:ascii="Times New Roman" w:hAnsi="Times New Roman"/>
          <w:bCs/>
          <w:sz w:val="28"/>
          <w:szCs w:val="28"/>
        </w:rPr>
        <w:t xml:space="preserve"> ПОСЕЛЕНИЯ</w:t>
      </w:r>
    </w:p>
    <w:p w:rsidR="00A77DDE" w:rsidRPr="00841709" w:rsidRDefault="00173BC3" w:rsidP="00D9053D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>ТАЛОВСКОГО</w:t>
      </w:r>
      <w:r w:rsidR="00C60FBD" w:rsidRPr="00841709">
        <w:rPr>
          <w:rFonts w:ascii="Times New Roman" w:hAnsi="Times New Roman"/>
          <w:bCs/>
          <w:sz w:val="28"/>
          <w:szCs w:val="28"/>
        </w:rPr>
        <w:t xml:space="preserve"> </w:t>
      </w:r>
      <w:r w:rsidR="00A77DDE" w:rsidRPr="00841709">
        <w:rPr>
          <w:rFonts w:ascii="Times New Roman" w:hAnsi="Times New Roman"/>
          <w:bCs/>
          <w:sz w:val="28"/>
          <w:szCs w:val="28"/>
        </w:rPr>
        <w:t>МУНИЦИПАЛЬНОГО РАЙОНА</w:t>
      </w:r>
    </w:p>
    <w:p w:rsidR="00A77DDE" w:rsidRPr="00841709" w:rsidRDefault="00A77DDE" w:rsidP="00D9053D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>ВОРОНЕЖСКОЙ ОБЛАСТИ</w:t>
      </w:r>
    </w:p>
    <w:p w:rsidR="00C60FBD" w:rsidRPr="00841709" w:rsidRDefault="00C60FBD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77DDE" w:rsidRDefault="00A77DDE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РЕШЕНИЕ</w:t>
      </w:r>
    </w:p>
    <w:p w:rsidR="00841709" w:rsidRPr="00841709" w:rsidRDefault="00841709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41709" w:rsidRDefault="00F3618B" w:rsidP="00841709">
      <w:pPr>
        <w:ind w:firstLine="0"/>
        <w:rPr>
          <w:rFonts w:ascii="Times New Roman" w:hAnsi="Times New Roman"/>
          <w:bCs/>
          <w:kern w:val="28"/>
          <w:sz w:val="28"/>
          <w:szCs w:val="28"/>
        </w:rPr>
      </w:pPr>
      <w:r w:rsidRPr="00841709">
        <w:rPr>
          <w:rFonts w:ascii="Times New Roman" w:hAnsi="Times New Roman"/>
          <w:bCs/>
          <w:kern w:val="28"/>
          <w:sz w:val="28"/>
          <w:szCs w:val="28"/>
        </w:rPr>
        <w:t xml:space="preserve">от </w:t>
      </w:r>
      <w:r w:rsidR="00841709">
        <w:rPr>
          <w:rFonts w:ascii="Times New Roman" w:hAnsi="Times New Roman"/>
          <w:bCs/>
          <w:kern w:val="28"/>
          <w:sz w:val="28"/>
          <w:szCs w:val="28"/>
        </w:rPr>
        <w:t xml:space="preserve">«27» апреля 2023 </w:t>
      </w:r>
      <w:r w:rsidR="000A2B72" w:rsidRPr="00841709">
        <w:rPr>
          <w:rFonts w:ascii="Times New Roman" w:hAnsi="Times New Roman"/>
          <w:bCs/>
          <w:kern w:val="28"/>
          <w:sz w:val="28"/>
          <w:szCs w:val="28"/>
        </w:rPr>
        <w:t>г.</w:t>
      </w:r>
      <w:r w:rsidR="007F36F6" w:rsidRPr="00841709">
        <w:rPr>
          <w:rFonts w:ascii="Times New Roman" w:hAnsi="Times New Roman"/>
          <w:bCs/>
          <w:kern w:val="28"/>
          <w:sz w:val="28"/>
          <w:szCs w:val="28"/>
        </w:rPr>
        <w:t xml:space="preserve"> №</w:t>
      </w:r>
      <w:r w:rsidR="00841709">
        <w:rPr>
          <w:rFonts w:ascii="Times New Roman" w:hAnsi="Times New Roman"/>
          <w:bCs/>
          <w:kern w:val="28"/>
          <w:sz w:val="28"/>
          <w:szCs w:val="28"/>
        </w:rPr>
        <w:t>67</w:t>
      </w:r>
    </w:p>
    <w:p w:rsidR="000A2B72" w:rsidRPr="00841709" w:rsidRDefault="007F36F6" w:rsidP="00841709">
      <w:pPr>
        <w:ind w:firstLine="0"/>
        <w:rPr>
          <w:rFonts w:ascii="Times New Roman" w:hAnsi="Times New Roman"/>
          <w:bCs/>
          <w:kern w:val="28"/>
          <w:sz w:val="28"/>
          <w:szCs w:val="28"/>
        </w:rPr>
      </w:pPr>
      <w:r w:rsidRPr="00841709">
        <w:rPr>
          <w:rFonts w:ascii="Times New Roman" w:hAnsi="Times New Roman"/>
          <w:bCs/>
          <w:kern w:val="28"/>
          <w:sz w:val="28"/>
          <w:szCs w:val="28"/>
        </w:rPr>
        <w:t>р.п.</w:t>
      </w:r>
      <w:r w:rsidR="0075044C" w:rsidRPr="00841709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841709">
        <w:rPr>
          <w:rFonts w:ascii="Times New Roman" w:hAnsi="Times New Roman"/>
          <w:bCs/>
          <w:kern w:val="28"/>
          <w:sz w:val="28"/>
          <w:szCs w:val="28"/>
        </w:rPr>
        <w:t>Таловая</w:t>
      </w:r>
      <w:r w:rsidR="00AB1CB6">
        <w:rPr>
          <w:rFonts w:ascii="Times New Roman" w:hAnsi="Times New Roman"/>
          <w:bCs/>
          <w:kern w:val="28"/>
          <w:sz w:val="28"/>
          <w:szCs w:val="28"/>
        </w:rPr>
        <w:t xml:space="preserve">                                                 </w:t>
      </w:r>
      <w:r w:rsidR="00757B72">
        <w:rPr>
          <w:rFonts w:ascii="Times New Roman" w:hAnsi="Times New Roman"/>
          <w:bCs/>
          <w:kern w:val="28"/>
          <w:sz w:val="28"/>
          <w:szCs w:val="28"/>
        </w:rPr>
        <w:t xml:space="preserve">                         </w:t>
      </w:r>
    </w:p>
    <w:p w:rsidR="000A2B72" w:rsidRPr="00841709" w:rsidRDefault="000A2B72" w:rsidP="00D9053D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kern w:val="28"/>
          <w:sz w:val="28"/>
          <w:szCs w:val="28"/>
        </w:rPr>
      </w:pPr>
    </w:p>
    <w:p w:rsidR="006A44EA" w:rsidRPr="00841709" w:rsidRDefault="006A44EA" w:rsidP="00C52137">
      <w:pPr>
        <w:ind w:right="3258" w:firstLine="0"/>
        <w:jc w:val="left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  <w:lang w:eastAsia="ar-SA"/>
        </w:rPr>
        <w:t xml:space="preserve">Об </w:t>
      </w:r>
      <w:r w:rsidRPr="00841709">
        <w:rPr>
          <w:rFonts w:ascii="Times New Roman" w:hAnsi="Times New Roman"/>
          <w:bCs/>
          <w:sz w:val="28"/>
          <w:szCs w:val="28"/>
        </w:rPr>
        <w:t>утверждении Порядка принятия</w:t>
      </w:r>
    </w:p>
    <w:p w:rsidR="006A44EA" w:rsidRPr="00841709" w:rsidRDefault="006A44EA" w:rsidP="00C52137">
      <w:pPr>
        <w:ind w:right="3258" w:firstLine="0"/>
        <w:jc w:val="left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>лицами, замещающими муниципальные</w:t>
      </w:r>
    </w:p>
    <w:p w:rsidR="006A44EA" w:rsidRPr="00841709" w:rsidRDefault="006A44EA" w:rsidP="00C52137">
      <w:pPr>
        <w:ind w:right="3258" w:firstLine="0"/>
        <w:jc w:val="left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>должности Таловского городского поселения</w:t>
      </w:r>
    </w:p>
    <w:p w:rsidR="006A44EA" w:rsidRPr="00841709" w:rsidRDefault="00C52137" w:rsidP="00C52137">
      <w:pPr>
        <w:ind w:right="3258" w:firstLine="0"/>
        <w:jc w:val="left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 xml:space="preserve">Таловского муниципального района Воронежской области </w:t>
      </w:r>
      <w:r w:rsidR="006A44EA" w:rsidRPr="00841709">
        <w:rPr>
          <w:rFonts w:ascii="Times New Roman" w:hAnsi="Times New Roman"/>
          <w:bCs/>
          <w:sz w:val="28"/>
          <w:szCs w:val="28"/>
        </w:rPr>
        <w:t xml:space="preserve">должности муниципальной службы </w:t>
      </w:r>
    </w:p>
    <w:p w:rsidR="006A44EA" w:rsidRPr="00841709" w:rsidRDefault="006A44EA" w:rsidP="00C52137">
      <w:pPr>
        <w:ind w:right="3258" w:firstLine="0"/>
        <w:jc w:val="left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>Таловского городского поселения</w:t>
      </w:r>
    </w:p>
    <w:p w:rsidR="006A44EA" w:rsidRPr="00841709" w:rsidRDefault="00C52137" w:rsidP="00C52137">
      <w:pPr>
        <w:ind w:right="3258" w:firstLine="0"/>
        <w:jc w:val="left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 xml:space="preserve">Таловского муниципального района Воронежской области </w:t>
      </w:r>
      <w:r w:rsidR="006A44EA" w:rsidRPr="00841709">
        <w:rPr>
          <w:rFonts w:ascii="Times New Roman" w:hAnsi="Times New Roman"/>
          <w:bCs/>
          <w:sz w:val="28"/>
          <w:szCs w:val="28"/>
        </w:rPr>
        <w:t xml:space="preserve">почетных и специальных званий, наград и </w:t>
      </w:r>
    </w:p>
    <w:p w:rsidR="006A44EA" w:rsidRPr="00841709" w:rsidRDefault="006A44EA" w:rsidP="00C52137">
      <w:pPr>
        <w:ind w:right="3258" w:firstLine="0"/>
        <w:jc w:val="left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 xml:space="preserve">иных знаков отличия иностранных государств, </w:t>
      </w:r>
    </w:p>
    <w:p w:rsidR="006A44EA" w:rsidRPr="00841709" w:rsidRDefault="006A44EA" w:rsidP="00C52137">
      <w:pPr>
        <w:ind w:right="3258" w:firstLine="0"/>
        <w:jc w:val="left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>международных организаций, политических</w:t>
      </w:r>
    </w:p>
    <w:p w:rsidR="006A44EA" w:rsidRPr="00841709" w:rsidRDefault="006A44EA" w:rsidP="00C52137">
      <w:pPr>
        <w:ind w:right="3258" w:firstLine="0"/>
        <w:jc w:val="left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>партий, иных общественных объединений</w:t>
      </w:r>
    </w:p>
    <w:p w:rsidR="00A77DDE" w:rsidRPr="00841709" w:rsidRDefault="006A44EA" w:rsidP="00C52137">
      <w:pPr>
        <w:ind w:right="3258" w:firstLine="0"/>
        <w:jc w:val="left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>и других организаций</w:t>
      </w:r>
    </w:p>
    <w:p w:rsidR="006A44EA" w:rsidRPr="00841709" w:rsidRDefault="006A44EA" w:rsidP="00C52137">
      <w:pPr>
        <w:ind w:right="3258" w:firstLine="709"/>
        <w:jc w:val="left"/>
        <w:rPr>
          <w:rFonts w:ascii="Times New Roman" w:hAnsi="Times New Roman"/>
          <w:bCs/>
          <w:sz w:val="28"/>
          <w:szCs w:val="28"/>
        </w:rPr>
      </w:pPr>
    </w:p>
    <w:p w:rsidR="006A44EA" w:rsidRPr="00841709" w:rsidRDefault="006A44EA" w:rsidP="00D9053D">
      <w:pPr>
        <w:ind w:firstLine="709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  <w:shd w:val="clear" w:color="auto" w:fill="FFFFFF"/>
        </w:rPr>
        <w:t>В соответствии с Федеральным законом от 25.12.2008 года № 273-ФЗ «О противодействии коррупции», Федеральным законом от 06.10.2003 года № 131-ФЗ «Об общих принципах организации местного самоуправления в Российской Федерации»,</w:t>
      </w:r>
      <w:r w:rsidRPr="00841709">
        <w:rPr>
          <w:rFonts w:ascii="Times New Roman" w:hAnsi="Times New Roman"/>
          <w:color w:val="3B2D36"/>
          <w:sz w:val="28"/>
          <w:szCs w:val="28"/>
          <w:shd w:val="clear" w:color="auto" w:fill="FFFFFF"/>
        </w:rPr>
        <w:t> </w:t>
      </w:r>
      <w:r w:rsidRPr="00841709">
        <w:rPr>
          <w:rFonts w:ascii="Times New Roman" w:hAnsi="Times New Roman"/>
          <w:sz w:val="28"/>
          <w:szCs w:val="28"/>
        </w:rPr>
        <w:t>Уставом Таловского городского поселения</w:t>
      </w:r>
      <w:r w:rsidR="00D9053D" w:rsidRPr="00841709">
        <w:rPr>
          <w:rFonts w:ascii="Times New Roman" w:hAnsi="Times New Roman"/>
          <w:sz w:val="28"/>
          <w:szCs w:val="28"/>
        </w:rPr>
        <w:t xml:space="preserve"> Таловского муниципального района Воронежской области</w:t>
      </w:r>
      <w:r w:rsidRPr="00841709">
        <w:rPr>
          <w:rFonts w:ascii="Times New Roman" w:hAnsi="Times New Roman"/>
          <w:sz w:val="28"/>
          <w:szCs w:val="28"/>
        </w:rPr>
        <w:t xml:space="preserve">, Совет народных депутатов Таловского городского поселения  </w:t>
      </w:r>
    </w:p>
    <w:p w:rsidR="000A2B72" w:rsidRPr="00841709" w:rsidRDefault="000A2B72" w:rsidP="00D9053D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A77DDE" w:rsidRPr="00841709" w:rsidRDefault="000A2B72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РЕШИЛ:</w:t>
      </w:r>
    </w:p>
    <w:p w:rsidR="000A2B72" w:rsidRPr="00841709" w:rsidRDefault="000A2B72" w:rsidP="00D9053D">
      <w:pPr>
        <w:ind w:firstLine="709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D9053D">
      <w:pPr>
        <w:numPr>
          <w:ilvl w:val="0"/>
          <w:numId w:val="6"/>
        </w:numPr>
        <w:ind w:left="0" w:firstLine="709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Утвердить Порядок принятия лицами, замещающими муниципальные должности Таловского городского поселения</w:t>
      </w:r>
      <w:r w:rsidR="00C52137" w:rsidRPr="00841709">
        <w:rPr>
          <w:rFonts w:ascii="Times New Roman" w:hAnsi="Times New Roman"/>
          <w:sz w:val="28"/>
          <w:szCs w:val="28"/>
        </w:rPr>
        <w:t xml:space="preserve"> Таловского муниципального района Воронежской области</w:t>
      </w:r>
      <w:r w:rsidRPr="00841709">
        <w:rPr>
          <w:rFonts w:ascii="Times New Roman" w:hAnsi="Times New Roman"/>
          <w:sz w:val="28"/>
          <w:szCs w:val="28"/>
        </w:rPr>
        <w:t>, должности муниципальной службы Таловского городского поселения</w:t>
      </w:r>
      <w:r w:rsidR="00C52137" w:rsidRPr="00841709">
        <w:rPr>
          <w:rFonts w:ascii="Times New Roman" w:hAnsi="Times New Roman"/>
          <w:sz w:val="28"/>
          <w:szCs w:val="28"/>
        </w:rPr>
        <w:t xml:space="preserve"> Таловского муниципального района Воронежской области</w:t>
      </w:r>
      <w:r w:rsidRPr="00841709">
        <w:rPr>
          <w:rFonts w:ascii="Times New Roman" w:hAnsi="Times New Roman"/>
          <w:sz w:val="28"/>
          <w:szCs w:val="28"/>
        </w:rPr>
        <w:t>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организаций, согласно приложению к настоящему решению.</w:t>
      </w:r>
    </w:p>
    <w:p w:rsidR="00A77DDE" w:rsidRPr="00841709" w:rsidRDefault="003D3D54" w:rsidP="00D9053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68493C" w:rsidRPr="00841709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A77DDE" w:rsidRPr="00841709">
        <w:rPr>
          <w:rFonts w:ascii="Times New Roman" w:hAnsi="Times New Roman"/>
          <w:sz w:val="28"/>
          <w:szCs w:val="28"/>
        </w:rPr>
        <w:t>вступает</w:t>
      </w:r>
      <w:r w:rsidR="0068493C" w:rsidRPr="00841709">
        <w:rPr>
          <w:rFonts w:ascii="Times New Roman" w:hAnsi="Times New Roman"/>
          <w:sz w:val="28"/>
          <w:szCs w:val="28"/>
        </w:rPr>
        <w:t xml:space="preserve"> в силу после его официального</w:t>
      </w:r>
      <w:r w:rsidR="00FC1866" w:rsidRPr="00841709">
        <w:rPr>
          <w:rFonts w:ascii="Times New Roman" w:hAnsi="Times New Roman"/>
          <w:sz w:val="28"/>
          <w:szCs w:val="28"/>
        </w:rPr>
        <w:t xml:space="preserve"> </w:t>
      </w:r>
      <w:r w:rsidR="0068493C" w:rsidRPr="00841709">
        <w:rPr>
          <w:rFonts w:ascii="Times New Roman" w:hAnsi="Times New Roman"/>
          <w:sz w:val="28"/>
          <w:szCs w:val="28"/>
        </w:rPr>
        <w:t>обнародования.</w:t>
      </w:r>
    </w:p>
    <w:p w:rsidR="00F359E7" w:rsidRPr="00841709" w:rsidRDefault="003D3D54" w:rsidP="00D9053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3. </w:t>
      </w:r>
      <w:r w:rsidR="00F359E7" w:rsidRPr="00841709">
        <w:rPr>
          <w:rFonts w:ascii="Times New Roman" w:hAnsi="Times New Roman"/>
          <w:sz w:val="28"/>
          <w:szCs w:val="28"/>
        </w:rPr>
        <w:t>Контроль за исполнени</w:t>
      </w:r>
      <w:r w:rsidR="005D647F" w:rsidRPr="00841709">
        <w:rPr>
          <w:rFonts w:ascii="Times New Roman" w:hAnsi="Times New Roman"/>
          <w:sz w:val="28"/>
          <w:szCs w:val="28"/>
        </w:rPr>
        <w:t>ем настоящего решения оставляю за собой.</w:t>
      </w:r>
    </w:p>
    <w:p w:rsidR="00731260" w:rsidRPr="00841709" w:rsidRDefault="00731260" w:rsidP="00D9053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31260" w:rsidRPr="00841709" w:rsidRDefault="00731260" w:rsidP="00D9053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1444CD" w:rsidRPr="00841709" w:rsidRDefault="001444CD" w:rsidP="00D9053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/>
      </w:tblPr>
      <w:tblGrid>
        <w:gridCol w:w="3575"/>
        <w:gridCol w:w="2615"/>
        <w:gridCol w:w="3096"/>
      </w:tblGrid>
      <w:tr w:rsidR="0068493C" w:rsidRPr="00841709" w:rsidTr="001845B9">
        <w:tc>
          <w:tcPr>
            <w:tcW w:w="1925" w:type="pct"/>
            <w:shd w:val="clear" w:color="auto" w:fill="auto"/>
          </w:tcPr>
          <w:p w:rsidR="00731260" w:rsidRPr="00841709" w:rsidRDefault="0068493C" w:rsidP="00D9053D">
            <w:pPr>
              <w:overflowPunct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41709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="00731260" w:rsidRPr="00841709">
              <w:rPr>
                <w:rFonts w:ascii="Times New Roman" w:hAnsi="Times New Roman"/>
                <w:sz w:val="28"/>
                <w:szCs w:val="28"/>
              </w:rPr>
              <w:t>Таловского</w:t>
            </w:r>
          </w:p>
          <w:p w:rsidR="0068493C" w:rsidRPr="00841709" w:rsidRDefault="00731260" w:rsidP="00D9053D">
            <w:pPr>
              <w:overflowPunct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41709"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="0068493C" w:rsidRPr="00841709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</w:p>
        </w:tc>
        <w:tc>
          <w:tcPr>
            <w:tcW w:w="1408" w:type="pct"/>
            <w:shd w:val="clear" w:color="auto" w:fill="auto"/>
          </w:tcPr>
          <w:p w:rsidR="0068493C" w:rsidRPr="00841709" w:rsidRDefault="0068493C" w:rsidP="00D9053D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auto"/>
            <w:vAlign w:val="bottom"/>
          </w:tcPr>
          <w:p w:rsidR="0068493C" w:rsidRPr="00841709" w:rsidRDefault="00731260" w:rsidP="00D9053D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41709">
              <w:rPr>
                <w:rFonts w:ascii="Times New Roman" w:hAnsi="Times New Roman"/>
                <w:sz w:val="28"/>
                <w:szCs w:val="28"/>
              </w:rPr>
              <w:t xml:space="preserve">               Н.С.Калгин</w:t>
            </w:r>
          </w:p>
        </w:tc>
      </w:tr>
    </w:tbl>
    <w:p w:rsidR="0068493C" w:rsidRPr="00841709" w:rsidRDefault="0068493C" w:rsidP="00D9053D">
      <w:pPr>
        <w:ind w:firstLine="709"/>
        <w:rPr>
          <w:rFonts w:ascii="Times New Roman" w:hAnsi="Times New Roman"/>
          <w:sz w:val="28"/>
          <w:szCs w:val="28"/>
        </w:rPr>
      </w:pPr>
    </w:p>
    <w:p w:rsidR="00A77DDE" w:rsidRPr="00841709" w:rsidRDefault="00A77DDE" w:rsidP="00D9053D">
      <w:pPr>
        <w:ind w:firstLine="709"/>
        <w:rPr>
          <w:rFonts w:ascii="Times New Roman" w:hAnsi="Times New Roman"/>
          <w:sz w:val="28"/>
          <w:szCs w:val="28"/>
        </w:rPr>
      </w:pPr>
    </w:p>
    <w:p w:rsidR="0068493C" w:rsidRPr="00841709" w:rsidRDefault="0068493C" w:rsidP="00D9053D">
      <w:pPr>
        <w:ind w:firstLine="709"/>
        <w:rPr>
          <w:rFonts w:ascii="Times New Roman" w:hAnsi="Times New Roman"/>
          <w:sz w:val="28"/>
          <w:szCs w:val="28"/>
        </w:rPr>
        <w:sectPr w:rsidR="0068493C" w:rsidRPr="00841709" w:rsidSect="00757B72">
          <w:headerReference w:type="default" r:id="rId8"/>
          <w:pgSz w:w="11906" w:h="16838"/>
          <w:pgMar w:top="1134" w:right="851" w:bottom="1701" w:left="1985" w:header="709" w:footer="709" w:gutter="0"/>
          <w:cols w:space="708"/>
          <w:docGrid w:linePitch="360"/>
        </w:sectPr>
      </w:pPr>
    </w:p>
    <w:p w:rsidR="00FC1866" w:rsidRPr="00841709" w:rsidRDefault="00FC1866" w:rsidP="00C52137">
      <w:pPr>
        <w:autoSpaceDE w:val="0"/>
        <w:autoSpaceDN w:val="0"/>
        <w:adjustRightInd w:val="0"/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FC1866" w:rsidRPr="00841709" w:rsidRDefault="00FC1866" w:rsidP="00C52137">
      <w:pPr>
        <w:autoSpaceDE w:val="0"/>
        <w:autoSpaceDN w:val="0"/>
        <w:adjustRightInd w:val="0"/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к решению Совета народных депутатов</w:t>
      </w:r>
    </w:p>
    <w:p w:rsidR="00FC1866" w:rsidRPr="00841709" w:rsidRDefault="00FC1866" w:rsidP="00C52137">
      <w:pPr>
        <w:autoSpaceDE w:val="0"/>
        <w:autoSpaceDN w:val="0"/>
        <w:adjustRightInd w:val="0"/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Таловского городского поселения</w:t>
      </w:r>
      <w:r w:rsidR="007C4ADA" w:rsidRPr="00841709">
        <w:rPr>
          <w:rFonts w:ascii="Times New Roman" w:hAnsi="Times New Roman"/>
          <w:sz w:val="28"/>
          <w:szCs w:val="28"/>
        </w:rPr>
        <w:t xml:space="preserve"> Таловского муниципального района Воронежской области</w:t>
      </w:r>
    </w:p>
    <w:p w:rsidR="00FC1866" w:rsidRPr="00841709" w:rsidRDefault="00FC1866" w:rsidP="00C52137">
      <w:pPr>
        <w:autoSpaceDE w:val="0"/>
        <w:autoSpaceDN w:val="0"/>
        <w:adjustRightInd w:val="0"/>
        <w:ind w:left="5103" w:firstLine="0"/>
        <w:jc w:val="right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FC1866" w:rsidRPr="00841709" w:rsidRDefault="00FC1866" w:rsidP="00D9053D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>Порядок</w:t>
      </w:r>
    </w:p>
    <w:p w:rsidR="00FC1866" w:rsidRPr="00841709" w:rsidRDefault="00FC1866" w:rsidP="00D9053D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841709">
        <w:rPr>
          <w:rFonts w:ascii="Times New Roman" w:hAnsi="Times New Roman"/>
          <w:bCs/>
          <w:sz w:val="28"/>
          <w:szCs w:val="28"/>
        </w:rPr>
        <w:t xml:space="preserve">принятия лицами, замещающими муниципальные должности Таловского </w:t>
      </w:r>
      <w:r w:rsidR="007C4ADA" w:rsidRPr="00841709">
        <w:rPr>
          <w:rFonts w:ascii="Times New Roman" w:hAnsi="Times New Roman"/>
          <w:bCs/>
          <w:sz w:val="28"/>
          <w:szCs w:val="28"/>
        </w:rPr>
        <w:t>городского поселения</w:t>
      </w:r>
      <w:r w:rsidRPr="00841709">
        <w:rPr>
          <w:rFonts w:ascii="Times New Roman" w:hAnsi="Times New Roman"/>
          <w:bCs/>
          <w:sz w:val="28"/>
          <w:szCs w:val="28"/>
        </w:rPr>
        <w:t xml:space="preserve">, должности муниципальной службы Таловского </w:t>
      </w:r>
      <w:r w:rsidR="007C4ADA" w:rsidRPr="00841709">
        <w:rPr>
          <w:rFonts w:ascii="Times New Roman" w:hAnsi="Times New Roman"/>
          <w:bCs/>
          <w:sz w:val="28"/>
          <w:szCs w:val="28"/>
        </w:rPr>
        <w:t>городского поселения</w:t>
      </w:r>
      <w:r w:rsidRPr="00841709">
        <w:rPr>
          <w:rFonts w:ascii="Times New Roman" w:hAnsi="Times New Roman"/>
          <w:bCs/>
          <w:sz w:val="28"/>
          <w:szCs w:val="28"/>
        </w:rPr>
        <w:t>,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FC1866" w:rsidRPr="00841709" w:rsidRDefault="00FC1866" w:rsidP="00D9053D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принятия: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 xml:space="preserve">- лицами, замещающими муниципальные должности Таловского </w:t>
      </w:r>
      <w:r w:rsidR="007C4ADA" w:rsidRPr="00841709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41709">
        <w:rPr>
          <w:rFonts w:ascii="Times New Roman" w:hAnsi="Times New Roman" w:cs="Times New Roman"/>
          <w:sz w:val="28"/>
          <w:szCs w:val="28"/>
        </w:rPr>
        <w:t>, почетных и специальных званий, наград и иных знаков отличия (кроме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 xml:space="preserve">- лицами, замещающими должности муниципальной службы Таловского </w:t>
      </w:r>
      <w:r w:rsidR="007C4ADA" w:rsidRPr="00841709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41709">
        <w:rPr>
          <w:rFonts w:ascii="Times New Roman" w:hAnsi="Times New Roman" w:cs="Times New Roman"/>
          <w:sz w:val="28"/>
          <w:szCs w:val="28"/>
        </w:rPr>
        <w:t xml:space="preserve">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(далее - звания, награды). 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 xml:space="preserve">2. Лица, замещающие муниципальные должности Таловского </w:t>
      </w:r>
      <w:r w:rsidR="007C4ADA" w:rsidRPr="00841709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41709">
        <w:rPr>
          <w:rFonts w:ascii="Times New Roman" w:hAnsi="Times New Roman" w:cs="Times New Roman"/>
          <w:sz w:val="28"/>
          <w:szCs w:val="28"/>
        </w:rPr>
        <w:t xml:space="preserve">, принимают звания, награды с разрешения Совета народных депутатов </w:t>
      </w:r>
      <w:r w:rsidR="007C4ADA" w:rsidRPr="00841709">
        <w:rPr>
          <w:rFonts w:ascii="Times New Roman" w:hAnsi="Times New Roman" w:cs="Times New Roman"/>
          <w:sz w:val="28"/>
          <w:szCs w:val="28"/>
        </w:rPr>
        <w:t>Таловского городского поселения</w:t>
      </w:r>
      <w:r w:rsidRPr="00841709">
        <w:rPr>
          <w:rFonts w:ascii="Times New Roman" w:hAnsi="Times New Roman" w:cs="Times New Roman"/>
          <w:sz w:val="28"/>
          <w:szCs w:val="28"/>
        </w:rPr>
        <w:t>.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 xml:space="preserve">3. Лица, замещающие должности муниципальной службы Таловского </w:t>
      </w:r>
      <w:r w:rsidR="007C4ADA" w:rsidRPr="00841709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41709">
        <w:rPr>
          <w:rFonts w:ascii="Times New Roman" w:hAnsi="Times New Roman" w:cs="Times New Roman"/>
          <w:sz w:val="28"/>
          <w:szCs w:val="28"/>
        </w:rPr>
        <w:t xml:space="preserve"> (далее - муниципальные служащие), принимают звания, награды, с разрешения представителя нанимателя.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4. Лицо из числа лиц, указанных в пунктах 2 и 3 настоящего                                    Порядка (далее – должностное лицо), получившее звание, награду либо уведомленное иностранным государством, международной организацией, политической партией, иным общественным объединением,  или другой организацией о предстоящем их получении, в течение трех рабочих дней представляет ходатайство о разрешении принять  почетное   или  специальное    звание,  награду  или иной  знак  отличия иностранного государства, международной организации, политической партии, иного общественного объединения или другой организации (далее - ходатайство), составленное по форме, согласно приложению № 1 к настоящему Порядку.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 xml:space="preserve">5. Должностное лицо, отказавшееся от звания, награды, в течение трех рабочих дней представляет уведомление 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</w:t>
      </w:r>
      <w:r w:rsidRPr="00841709">
        <w:rPr>
          <w:rFonts w:ascii="Times New Roman" w:hAnsi="Times New Roman" w:cs="Times New Roman"/>
          <w:sz w:val="28"/>
          <w:szCs w:val="28"/>
        </w:rPr>
        <w:lastRenderedPageBreak/>
        <w:t>общественного объединения или другой организации (далее - уведомление), составленное по форме, согласно приложению № 2 к настоящему Порядку.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 xml:space="preserve">6. Лица, замещающие муниципальные должности Таловского </w:t>
      </w:r>
      <w:r w:rsidR="007C4ADA" w:rsidRPr="00841709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41709">
        <w:rPr>
          <w:rFonts w:ascii="Times New Roman" w:hAnsi="Times New Roman" w:cs="Times New Roman"/>
          <w:sz w:val="28"/>
          <w:szCs w:val="28"/>
        </w:rPr>
        <w:t xml:space="preserve">, представляют ходатайства, либо уведомления в Совет народных депутатов Таловского </w:t>
      </w:r>
      <w:r w:rsidR="007C4ADA" w:rsidRPr="00841709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41709">
        <w:rPr>
          <w:rFonts w:ascii="Times New Roman" w:hAnsi="Times New Roman" w:cs="Times New Roman"/>
          <w:sz w:val="28"/>
          <w:szCs w:val="28"/>
        </w:rPr>
        <w:t>.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7. Муниципальные служащие представляют ходатайства, либо уведомления представителю нанимателя.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 xml:space="preserve">8. Должностное лицо, получившее звание, награду до принятия решения по результатам рассмотрения ходатайства, в течение трех рабочих дней со дня их получения передает оригиналы документов к званию, награду и оригиналы документов к ней на ответственное хранение в администрацию Таловского </w:t>
      </w:r>
      <w:r w:rsidR="007C4ADA" w:rsidRPr="00841709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41709">
        <w:rPr>
          <w:rFonts w:ascii="Times New Roman" w:hAnsi="Times New Roman" w:cs="Times New Roman"/>
          <w:sz w:val="28"/>
          <w:szCs w:val="28"/>
        </w:rPr>
        <w:t>.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9. В случае если во время служебной командировки должностное лицо получило звание, награду или отказалось от них, срок представления ходатайства, либо уведомления исчисляется со дня возвращения должностного лица из служебной командировки.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10. В случае если должностное лицо по независящей от него причине                         не может представить ходатайство, либо уведомление, передать оригиналы документов к званию, награду и оригиналы документов к ней в сроки, указанные в пунктах 4, 5, 8, 9 настоящего Порядка, такое должностное лицо обязано представить ходатайство,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 xml:space="preserve">11. Обеспечение рассмотрения ходатайств, информирование лица, представившего (направившего) ходатайство, о принятом по результатам его рассмотрения решении, а также учет уведомлений осуществляется организационным отделом администрации Таловского </w:t>
      </w:r>
      <w:r w:rsidR="00D9053D" w:rsidRPr="00841709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841709">
        <w:rPr>
          <w:rFonts w:ascii="Times New Roman" w:hAnsi="Times New Roman" w:cs="Times New Roman"/>
          <w:sz w:val="28"/>
          <w:szCs w:val="28"/>
        </w:rPr>
        <w:t>.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12. В случае удовлетворения ходатайства должностного лица, указанного в пункте 8 настоящего Порядка, оригиналы документов к званию, награду и оригиналы документов к ней в течение 10 рабочих дней передают должностному лицу.</w:t>
      </w:r>
    </w:p>
    <w:p w:rsidR="00FC1866" w:rsidRPr="00841709" w:rsidRDefault="00FC1866" w:rsidP="00D90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13. В случае отказа в удовлетворении ходатайства должностного лица, указанного в пункте 8 настоящего Порядка, в течение 10 рабочих дней сообщают должностному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  или другую организацию.</w:t>
      </w:r>
    </w:p>
    <w:p w:rsidR="00FC1866" w:rsidRPr="00841709" w:rsidRDefault="00FC1866" w:rsidP="00D9053D">
      <w:pPr>
        <w:ind w:firstLine="709"/>
        <w:rPr>
          <w:rFonts w:ascii="Times New Roman" w:hAnsi="Times New Roman"/>
          <w:sz w:val="28"/>
          <w:szCs w:val="28"/>
        </w:rPr>
        <w:sectPr w:rsidR="00FC1866" w:rsidRPr="00841709" w:rsidSect="005E6C8A">
          <w:pgSz w:w="11906" w:h="16838" w:code="9"/>
          <w:pgMar w:top="993" w:right="567" w:bottom="709" w:left="1701" w:header="709" w:footer="709" w:gutter="0"/>
          <w:cols w:space="720"/>
          <w:titlePg/>
          <w:docGrid w:linePitch="360"/>
        </w:sectPr>
      </w:pPr>
    </w:p>
    <w:p w:rsidR="00FC1866" w:rsidRPr="00841709" w:rsidRDefault="00FC1866" w:rsidP="00D9053D">
      <w:pPr>
        <w:ind w:firstLine="709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D9053D">
      <w:pPr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Приложение № 1</w:t>
      </w:r>
    </w:p>
    <w:p w:rsidR="00FC1866" w:rsidRPr="00841709" w:rsidRDefault="00FC1866" w:rsidP="00D9053D">
      <w:pPr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к Порядку принятия лицами, </w:t>
      </w:r>
    </w:p>
    <w:p w:rsidR="00FC1866" w:rsidRPr="00841709" w:rsidRDefault="00FC1866" w:rsidP="00D9053D">
      <w:pPr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замещающими муниципальные должности </w:t>
      </w:r>
    </w:p>
    <w:p w:rsidR="00FC1866" w:rsidRPr="00841709" w:rsidRDefault="00FC1866" w:rsidP="00D9053D">
      <w:pPr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Таловского </w:t>
      </w:r>
      <w:r w:rsidR="00D9053D" w:rsidRPr="00841709">
        <w:rPr>
          <w:rFonts w:ascii="Times New Roman" w:hAnsi="Times New Roman"/>
          <w:sz w:val="28"/>
          <w:szCs w:val="28"/>
        </w:rPr>
        <w:t xml:space="preserve">городского поселения </w:t>
      </w:r>
      <w:r w:rsidR="00C52137" w:rsidRPr="00841709">
        <w:rPr>
          <w:rFonts w:ascii="Times New Roman" w:hAnsi="Times New Roman"/>
          <w:sz w:val="28"/>
          <w:szCs w:val="28"/>
        </w:rPr>
        <w:t xml:space="preserve">Таловского муниципального района Воронежской области </w:t>
      </w:r>
      <w:r w:rsidRPr="00841709">
        <w:rPr>
          <w:rFonts w:ascii="Times New Roman" w:hAnsi="Times New Roman"/>
          <w:sz w:val="28"/>
          <w:szCs w:val="28"/>
        </w:rPr>
        <w:t>должности муниципальной службы</w:t>
      </w:r>
    </w:p>
    <w:p w:rsidR="00FC1866" w:rsidRPr="00841709" w:rsidRDefault="00FC1866" w:rsidP="00D9053D">
      <w:pPr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Таловского </w:t>
      </w:r>
      <w:r w:rsidR="00D9053D" w:rsidRPr="00841709">
        <w:rPr>
          <w:rFonts w:ascii="Times New Roman" w:hAnsi="Times New Roman"/>
          <w:sz w:val="28"/>
          <w:szCs w:val="28"/>
        </w:rPr>
        <w:t xml:space="preserve">городского поселения </w:t>
      </w:r>
    </w:p>
    <w:p w:rsidR="00FC1866" w:rsidRPr="00841709" w:rsidRDefault="00C52137" w:rsidP="00D9053D">
      <w:pPr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Таловского муниципального района </w:t>
      </w:r>
      <w:r w:rsidR="00FC1866" w:rsidRPr="00841709">
        <w:rPr>
          <w:rFonts w:ascii="Times New Roman" w:hAnsi="Times New Roman"/>
          <w:sz w:val="28"/>
          <w:szCs w:val="28"/>
        </w:rPr>
        <w:t xml:space="preserve">почетных и специальных званий, </w:t>
      </w:r>
    </w:p>
    <w:p w:rsidR="00FC1866" w:rsidRPr="00841709" w:rsidRDefault="00FC1866" w:rsidP="00D9053D">
      <w:pPr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наград и иных знаков отличия иностранных государств, </w:t>
      </w:r>
    </w:p>
    <w:p w:rsidR="00FC1866" w:rsidRPr="00841709" w:rsidRDefault="00FC1866" w:rsidP="00D9053D">
      <w:pPr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международных организаций, политических партий, </w:t>
      </w:r>
    </w:p>
    <w:p w:rsidR="00FC1866" w:rsidRPr="00841709" w:rsidRDefault="00FC1866" w:rsidP="00D9053D">
      <w:pPr>
        <w:ind w:left="5103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иных общественных объединений и других организаций</w:t>
      </w:r>
    </w:p>
    <w:p w:rsidR="00FC1866" w:rsidRPr="00841709" w:rsidRDefault="00FC1866" w:rsidP="00D9053D">
      <w:pPr>
        <w:shd w:val="clear" w:color="auto" w:fill="FFFFFF"/>
        <w:tabs>
          <w:tab w:val="center" w:pos="5032"/>
          <w:tab w:val="left" w:pos="5715"/>
        </w:tabs>
        <w:ind w:left="5103" w:firstLine="0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FC1866" w:rsidRPr="00841709" w:rsidRDefault="00FC1866" w:rsidP="00D9053D">
      <w:pPr>
        <w:ind w:firstLine="709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____________________________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(должность)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____________________________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(ФИО)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от _________________________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____________________________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(ФИО, замещаемая должность)</w:t>
      </w:r>
    </w:p>
    <w:p w:rsidR="00FC1866" w:rsidRPr="00841709" w:rsidRDefault="00FC1866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Par87"/>
      <w:bookmarkEnd w:id="0"/>
      <w:r w:rsidRPr="00841709">
        <w:rPr>
          <w:rFonts w:ascii="Times New Roman" w:hAnsi="Times New Roman"/>
          <w:sz w:val="28"/>
          <w:szCs w:val="28"/>
        </w:rPr>
        <w:t>ХОДАТАЙСТВО</w:t>
      </w:r>
    </w:p>
    <w:p w:rsidR="00FC1866" w:rsidRPr="00841709" w:rsidRDefault="00FC1866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о разрешении принять почетное или специальное звание,</w:t>
      </w:r>
    </w:p>
    <w:p w:rsidR="00FC1866" w:rsidRPr="00841709" w:rsidRDefault="00FC1866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награду или иной знак отличия иностранного государства,</w:t>
      </w:r>
    </w:p>
    <w:p w:rsidR="00FC1866" w:rsidRPr="00841709" w:rsidRDefault="00FC1866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международной организации, политической партии, иного</w:t>
      </w:r>
    </w:p>
    <w:p w:rsidR="00FC1866" w:rsidRPr="00841709" w:rsidRDefault="00FC1866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общественного объединения или другой организации</w:t>
      </w:r>
    </w:p>
    <w:p w:rsidR="00FC1866" w:rsidRPr="00841709" w:rsidRDefault="00FC1866" w:rsidP="00D9053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Прошу разрешить мне принять ___________________________________________</w:t>
      </w:r>
    </w:p>
    <w:p w:rsidR="00C52137" w:rsidRPr="00841709" w:rsidRDefault="00C52137" w:rsidP="00C521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(наименование почетного или специального</w:t>
      </w: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C52137" w:rsidRPr="00841709" w:rsidRDefault="00C52137" w:rsidP="00C521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звания, награды или иного знака отличия)</w:t>
      </w: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C52137" w:rsidRPr="00841709" w:rsidRDefault="00C52137" w:rsidP="00C521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(за какие заслуги присвоено и кем, за какие заслуги награжден(а) и кем)</w:t>
      </w: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C52137" w:rsidRPr="00841709" w:rsidRDefault="00C52137" w:rsidP="00C521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(дата и место вручения документов к почетному или специальному званию,</w:t>
      </w: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</w:t>
      </w:r>
    </w:p>
    <w:p w:rsidR="00C52137" w:rsidRPr="00841709" w:rsidRDefault="00C52137" w:rsidP="00C521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 xml:space="preserve"> награды или иного знака отличия)</w:t>
      </w:r>
    </w:p>
    <w:p w:rsidR="00C52137" w:rsidRPr="00841709" w:rsidRDefault="00C52137" w:rsidP="00C521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Документы к почетному или специальному званию, награда и документы к ней, знак отличия и документы к нему (нужное подчеркнуть)</w:t>
      </w: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C52137" w:rsidRPr="00841709" w:rsidRDefault="00C52137" w:rsidP="00B857F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(наименование почетного или специального звания, награды или иного знака отличия)</w:t>
      </w: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C52137" w:rsidRPr="00841709" w:rsidRDefault="00C52137" w:rsidP="00C521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(наименование документов к почетному или специальному званию, награде</w:t>
      </w:r>
    </w:p>
    <w:p w:rsidR="00C52137" w:rsidRPr="00841709" w:rsidRDefault="00C52137" w:rsidP="00C521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или иному знаку отличия)</w:t>
      </w:r>
    </w:p>
    <w:p w:rsidR="00C52137" w:rsidRPr="00841709" w:rsidRDefault="00C52137" w:rsidP="00C521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сданы по акту приема-передачи № __________ от "___" ______________ 20___ г.</w:t>
      </w: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в организационный отдел администрации Таловского муниципального района.</w:t>
      </w: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52137" w:rsidRPr="00841709" w:rsidRDefault="00C52137" w:rsidP="00C521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 xml:space="preserve"> "___" _______________ 20___ г.    ___________    _______________________</w:t>
      </w:r>
    </w:p>
    <w:p w:rsidR="00C52137" w:rsidRPr="00841709" w:rsidRDefault="00C52137" w:rsidP="00C52137">
      <w:pPr>
        <w:pStyle w:val="ConsPlusNonformat"/>
        <w:ind w:firstLine="2410"/>
        <w:jc w:val="center"/>
        <w:rPr>
          <w:rFonts w:ascii="Times New Roman" w:hAnsi="Times New Roman" w:cs="Times New Roman"/>
          <w:sz w:val="28"/>
          <w:szCs w:val="28"/>
        </w:rPr>
      </w:pPr>
      <w:r w:rsidRPr="00841709">
        <w:rPr>
          <w:rFonts w:ascii="Times New Roman" w:hAnsi="Times New Roman" w:cs="Times New Roman"/>
          <w:sz w:val="28"/>
          <w:szCs w:val="28"/>
        </w:rPr>
        <w:t>(</w:t>
      </w:r>
      <w:r w:rsidR="00B857FD" w:rsidRPr="00841709">
        <w:rPr>
          <w:rFonts w:ascii="Times New Roman" w:hAnsi="Times New Roman" w:cs="Times New Roman"/>
          <w:sz w:val="28"/>
          <w:szCs w:val="28"/>
        </w:rPr>
        <w:t xml:space="preserve">подпись)  </w:t>
      </w:r>
      <w:r w:rsidRPr="00841709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FC1866" w:rsidRPr="00841709" w:rsidRDefault="00FC1866" w:rsidP="00D9053D">
      <w:pPr>
        <w:ind w:firstLine="709"/>
        <w:rPr>
          <w:rFonts w:ascii="Times New Roman" w:hAnsi="Times New Roman"/>
          <w:sz w:val="28"/>
          <w:szCs w:val="28"/>
        </w:rPr>
        <w:sectPr w:rsidR="00FC1866" w:rsidRPr="00841709" w:rsidSect="007767CD">
          <w:pgSz w:w="11906" w:h="16838"/>
          <w:pgMar w:top="567" w:right="567" w:bottom="567" w:left="1418" w:header="709" w:footer="709" w:gutter="0"/>
          <w:cols w:space="720"/>
          <w:titlePg/>
          <w:docGrid w:linePitch="360"/>
        </w:sectPr>
      </w:pPr>
    </w:p>
    <w:p w:rsidR="00FC1866" w:rsidRPr="00841709" w:rsidRDefault="00FC1866" w:rsidP="00D9053D">
      <w:pPr>
        <w:ind w:firstLine="709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C52137">
      <w:pPr>
        <w:ind w:left="3969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Приложение № 2</w:t>
      </w:r>
    </w:p>
    <w:p w:rsidR="00FC1866" w:rsidRPr="00841709" w:rsidRDefault="00FC1866" w:rsidP="00C52137">
      <w:pPr>
        <w:ind w:left="3969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к Порядку принятия лицами, </w:t>
      </w:r>
    </w:p>
    <w:p w:rsidR="00FC1866" w:rsidRPr="00841709" w:rsidRDefault="00FC1866" w:rsidP="00C52137">
      <w:pPr>
        <w:ind w:left="3969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замещающими муниципальные должности </w:t>
      </w:r>
    </w:p>
    <w:p w:rsidR="00FC1866" w:rsidRPr="00841709" w:rsidRDefault="00FC1866" w:rsidP="00C52137">
      <w:pPr>
        <w:ind w:left="3969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Таловского </w:t>
      </w:r>
      <w:r w:rsidR="00D9053D" w:rsidRPr="00841709">
        <w:rPr>
          <w:rFonts w:ascii="Times New Roman" w:hAnsi="Times New Roman"/>
          <w:sz w:val="28"/>
          <w:szCs w:val="28"/>
        </w:rPr>
        <w:t>городского поселения Таловского муниципального района Воронежской области</w:t>
      </w:r>
      <w:r w:rsidRPr="00841709">
        <w:rPr>
          <w:rFonts w:ascii="Times New Roman" w:hAnsi="Times New Roman"/>
          <w:sz w:val="28"/>
          <w:szCs w:val="28"/>
        </w:rPr>
        <w:t xml:space="preserve">, </w:t>
      </w:r>
    </w:p>
    <w:p w:rsidR="00FC1866" w:rsidRPr="00841709" w:rsidRDefault="00FC1866" w:rsidP="00C52137">
      <w:pPr>
        <w:ind w:left="3969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должности муниципальной службы </w:t>
      </w:r>
    </w:p>
    <w:p w:rsidR="00FC1866" w:rsidRPr="00841709" w:rsidRDefault="00FC1866" w:rsidP="00C52137">
      <w:pPr>
        <w:ind w:left="3969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Таловского </w:t>
      </w:r>
      <w:r w:rsidR="00D9053D" w:rsidRPr="00841709">
        <w:rPr>
          <w:rFonts w:ascii="Times New Roman" w:hAnsi="Times New Roman"/>
          <w:sz w:val="28"/>
          <w:szCs w:val="28"/>
        </w:rPr>
        <w:t>городского поселения Таловского</w:t>
      </w:r>
      <w:r w:rsidRPr="00841709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D9053D" w:rsidRPr="00841709">
        <w:rPr>
          <w:rFonts w:ascii="Times New Roman" w:hAnsi="Times New Roman"/>
          <w:sz w:val="28"/>
          <w:szCs w:val="28"/>
        </w:rPr>
        <w:t xml:space="preserve"> Воронежской области</w:t>
      </w:r>
      <w:r w:rsidRPr="00841709">
        <w:rPr>
          <w:rFonts w:ascii="Times New Roman" w:hAnsi="Times New Roman"/>
          <w:sz w:val="28"/>
          <w:szCs w:val="28"/>
        </w:rPr>
        <w:t xml:space="preserve">, </w:t>
      </w:r>
    </w:p>
    <w:p w:rsidR="00FC1866" w:rsidRPr="00841709" w:rsidRDefault="00FC1866" w:rsidP="00C52137">
      <w:pPr>
        <w:ind w:left="3969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почетных и специальных званий, </w:t>
      </w:r>
    </w:p>
    <w:p w:rsidR="00FC1866" w:rsidRPr="00841709" w:rsidRDefault="00FC1866" w:rsidP="00C52137">
      <w:pPr>
        <w:ind w:left="3969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наград и иных знаков отличия иностранных государств, </w:t>
      </w:r>
    </w:p>
    <w:p w:rsidR="00FC1866" w:rsidRPr="00841709" w:rsidRDefault="00FC1866" w:rsidP="00C52137">
      <w:pPr>
        <w:ind w:left="3969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международных организаций, политических партий, </w:t>
      </w:r>
    </w:p>
    <w:p w:rsidR="00FC1866" w:rsidRPr="00841709" w:rsidRDefault="00FC1866" w:rsidP="00C52137">
      <w:pPr>
        <w:ind w:left="3969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иных общественных объединений и других организаций</w:t>
      </w:r>
    </w:p>
    <w:p w:rsidR="00FC1866" w:rsidRPr="00841709" w:rsidRDefault="00FC1866" w:rsidP="00C52137">
      <w:pPr>
        <w:shd w:val="clear" w:color="auto" w:fill="FFFFFF"/>
        <w:ind w:left="3969" w:firstLine="0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bCs/>
          <w:color w:val="000000"/>
          <w:sz w:val="28"/>
          <w:szCs w:val="28"/>
        </w:rPr>
        <w:t>от «__»_________20____ г. №___</w:t>
      </w:r>
    </w:p>
    <w:p w:rsidR="00FC1866" w:rsidRPr="00841709" w:rsidRDefault="00FC1866" w:rsidP="00D9053D">
      <w:pPr>
        <w:ind w:firstLine="709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D9053D">
      <w:pPr>
        <w:ind w:firstLine="709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_____________________________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(должность)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____________________________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(ФИО)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от _________________________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____________________________</w:t>
      </w:r>
    </w:p>
    <w:p w:rsidR="00FC1866" w:rsidRPr="00841709" w:rsidRDefault="00FC1866" w:rsidP="00C52137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(ФИО, замещаемая должность)</w:t>
      </w:r>
    </w:p>
    <w:p w:rsidR="00FC1866" w:rsidRPr="00841709" w:rsidRDefault="00FC1866" w:rsidP="00B857FD">
      <w:pPr>
        <w:ind w:firstLine="0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УВЕДОМЛЕНИЕ</w:t>
      </w: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об отказе в получении почетного или специального звания,</w:t>
      </w: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награды или иного знака отличия иностранного государства,</w:t>
      </w: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международной организации, политической партии, иного</w:t>
      </w: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общественного объединения</w:t>
      </w: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или другой организации</w:t>
      </w: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Уведомляю о принятом мною решении отказаться от получения</w:t>
      </w: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(наименование почетного или специального звания, награды или иного знака</w:t>
      </w:r>
      <w:r w:rsidR="00B857FD" w:rsidRPr="00841709">
        <w:rPr>
          <w:rFonts w:ascii="Times New Roman" w:hAnsi="Times New Roman"/>
          <w:sz w:val="28"/>
          <w:szCs w:val="28"/>
        </w:rPr>
        <w:t xml:space="preserve"> </w:t>
      </w:r>
      <w:r w:rsidRPr="00841709">
        <w:rPr>
          <w:rFonts w:ascii="Times New Roman" w:hAnsi="Times New Roman"/>
          <w:sz w:val="28"/>
          <w:szCs w:val="28"/>
        </w:rPr>
        <w:t>отличия)</w:t>
      </w: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C1866" w:rsidRPr="00841709" w:rsidRDefault="00FC1866" w:rsidP="00D9053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 xml:space="preserve">(за какие заслуги присвоено и кем, за какие заслуги награжден(а) и </w:t>
      </w:r>
      <w:r w:rsidRPr="00841709">
        <w:rPr>
          <w:rFonts w:ascii="Times New Roman" w:hAnsi="Times New Roman"/>
          <w:sz w:val="28"/>
          <w:szCs w:val="28"/>
        </w:rPr>
        <w:lastRenderedPageBreak/>
        <w:t>кем)</w:t>
      </w:r>
    </w:p>
    <w:p w:rsidR="00FC1866" w:rsidRPr="00841709" w:rsidRDefault="00FC1866" w:rsidP="00D9053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D9053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D9053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"___" _______________ 20___ г.       ___________    _______________________</w:t>
      </w:r>
    </w:p>
    <w:p w:rsidR="00FC1866" w:rsidRPr="00841709" w:rsidRDefault="00FC1866" w:rsidP="00B857FD">
      <w:pPr>
        <w:widowControl w:val="0"/>
        <w:autoSpaceDE w:val="0"/>
        <w:autoSpaceDN w:val="0"/>
        <w:adjustRightInd w:val="0"/>
        <w:ind w:firstLine="4678"/>
        <w:rPr>
          <w:rFonts w:ascii="Times New Roman" w:hAnsi="Times New Roman"/>
          <w:sz w:val="28"/>
          <w:szCs w:val="28"/>
        </w:rPr>
      </w:pPr>
      <w:r w:rsidRPr="00841709">
        <w:rPr>
          <w:rFonts w:ascii="Times New Roman" w:hAnsi="Times New Roman"/>
          <w:sz w:val="28"/>
          <w:szCs w:val="28"/>
        </w:rPr>
        <w:t>(подпись)      (расшифровка подписи)</w:t>
      </w:r>
    </w:p>
    <w:p w:rsidR="003B2577" w:rsidRPr="00841709" w:rsidRDefault="003B2577" w:rsidP="00D9053D">
      <w:pPr>
        <w:ind w:firstLine="709"/>
        <w:rPr>
          <w:rFonts w:ascii="Times New Roman" w:hAnsi="Times New Roman"/>
          <w:sz w:val="28"/>
          <w:szCs w:val="28"/>
        </w:rPr>
      </w:pPr>
    </w:p>
    <w:sectPr w:rsidR="003B2577" w:rsidRPr="00841709" w:rsidSect="000A2B7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DC1" w:rsidRDefault="001B1DC1">
      <w:r>
        <w:separator/>
      </w:r>
    </w:p>
  </w:endnote>
  <w:endnote w:type="continuationSeparator" w:id="0">
    <w:p w:rsidR="001B1DC1" w:rsidRDefault="001B1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DC1" w:rsidRDefault="001B1DC1">
      <w:r>
        <w:separator/>
      </w:r>
    </w:p>
  </w:footnote>
  <w:footnote w:type="continuationSeparator" w:id="0">
    <w:p w:rsidR="001B1DC1" w:rsidRDefault="001B1D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88" w:rsidRDefault="00021B88">
    <w:pPr>
      <w:pStyle w:val="a3"/>
      <w:rPr>
        <w:color w:val="800000"/>
        <w:sz w:val="20"/>
      </w:rPr>
    </w:pPr>
  </w:p>
  <w:p w:rsidR="00F174F5" w:rsidRPr="00110880" w:rsidRDefault="00F174F5">
    <w:pPr>
      <w:pStyle w:val="a3"/>
      <w:rPr>
        <w:color w:val="800000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5F3C"/>
    <w:multiLevelType w:val="hybridMultilevel"/>
    <w:tmpl w:val="BD608E48"/>
    <w:lvl w:ilvl="0" w:tplc="4A5E4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574152"/>
    <w:multiLevelType w:val="hybridMultilevel"/>
    <w:tmpl w:val="BF1E71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3C247C"/>
    <w:multiLevelType w:val="hybridMultilevel"/>
    <w:tmpl w:val="A7CEF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407ECD"/>
    <w:multiLevelType w:val="multilevel"/>
    <w:tmpl w:val="484AB82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6E5330BE"/>
    <w:multiLevelType w:val="multilevel"/>
    <w:tmpl w:val="AE2A18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732D636A"/>
    <w:multiLevelType w:val="hybridMultilevel"/>
    <w:tmpl w:val="EEA60992"/>
    <w:lvl w:ilvl="0" w:tplc="56F68612">
      <w:start w:val="1"/>
      <w:numFmt w:val="decimal"/>
      <w:lvlText w:val="%1."/>
      <w:lvlJc w:val="left"/>
      <w:pPr>
        <w:ind w:left="1744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66CC"/>
    <w:rsid w:val="000022EB"/>
    <w:rsid w:val="00021B88"/>
    <w:rsid w:val="000412AC"/>
    <w:rsid w:val="00074360"/>
    <w:rsid w:val="000772E5"/>
    <w:rsid w:val="00080BC6"/>
    <w:rsid w:val="000A2B72"/>
    <w:rsid w:val="000B5CD3"/>
    <w:rsid w:val="000B7736"/>
    <w:rsid w:val="000C36FE"/>
    <w:rsid w:val="000E7882"/>
    <w:rsid w:val="000F032A"/>
    <w:rsid w:val="00101B5A"/>
    <w:rsid w:val="00110880"/>
    <w:rsid w:val="00114CC2"/>
    <w:rsid w:val="00114EC0"/>
    <w:rsid w:val="00115A75"/>
    <w:rsid w:val="00130705"/>
    <w:rsid w:val="00130BDC"/>
    <w:rsid w:val="00140669"/>
    <w:rsid w:val="001444CD"/>
    <w:rsid w:val="0015325D"/>
    <w:rsid w:val="001658FD"/>
    <w:rsid w:val="00171C78"/>
    <w:rsid w:val="00172127"/>
    <w:rsid w:val="00173BC3"/>
    <w:rsid w:val="00180FF3"/>
    <w:rsid w:val="00182B29"/>
    <w:rsid w:val="00183E41"/>
    <w:rsid w:val="00195D59"/>
    <w:rsid w:val="001A657A"/>
    <w:rsid w:val="001B1DC1"/>
    <w:rsid w:val="001B2239"/>
    <w:rsid w:val="001B343D"/>
    <w:rsid w:val="001D4885"/>
    <w:rsid w:val="001E5049"/>
    <w:rsid w:val="002371F3"/>
    <w:rsid w:val="002600BB"/>
    <w:rsid w:val="00284B01"/>
    <w:rsid w:val="002A6591"/>
    <w:rsid w:val="002E1C1B"/>
    <w:rsid w:val="002F3AE4"/>
    <w:rsid w:val="00306101"/>
    <w:rsid w:val="00311E4C"/>
    <w:rsid w:val="00314D51"/>
    <w:rsid w:val="003210D9"/>
    <w:rsid w:val="0032537E"/>
    <w:rsid w:val="00325675"/>
    <w:rsid w:val="00330AD7"/>
    <w:rsid w:val="00345244"/>
    <w:rsid w:val="00350D08"/>
    <w:rsid w:val="003525AA"/>
    <w:rsid w:val="0036086F"/>
    <w:rsid w:val="003645A5"/>
    <w:rsid w:val="003877B6"/>
    <w:rsid w:val="00387D28"/>
    <w:rsid w:val="003941D3"/>
    <w:rsid w:val="003B2577"/>
    <w:rsid w:val="003B3C24"/>
    <w:rsid w:val="003D3D54"/>
    <w:rsid w:val="003E3C5D"/>
    <w:rsid w:val="003E4588"/>
    <w:rsid w:val="003E5445"/>
    <w:rsid w:val="004263DB"/>
    <w:rsid w:val="00437639"/>
    <w:rsid w:val="00451C41"/>
    <w:rsid w:val="00456BB9"/>
    <w:rsid w:val="004748EE"/>
    <w:rsid w:val="00476A64"/>
    <w:rsid w:val="00485027"/>
    <w:rsid w:val="00485434"/>
    <w:rsid w:val="00487EF5"/>
    <w:rsid w:val="004A0C39"/>
    <w:rsid w:val="004D362D"/>
    <w:rsid w:val="004E0988"/>
    <w:rsid w:val="004E3204"/>
    <w:rsid w:val="004E61E9"/>
    <w:rsid w:val="004E7EA2"/>
    <w:rsid w:val="004F1F95"/>
    <w:rsid w:val="004F4E95"/>
    <w:rsid w:val="005108C8"/>
    <w:rsid w:val="005208C5"/>
    <w:rsid w:val="005715CF"/>
    <w:rsid w:val="0057214A"/>
    <w:rsid w:val="00585D2D"/>
    <w:rsid w:val="005878AE"/>
    <w:rsid w:val="005920AD"/>
    <w:rsid w:val="0059619F"/>
    <w:rsid w:val="005A7DF9"/>
    <w:rsid w:val="005B13BD"/>
    <w:rsid w:val="005B4D43"/>
    <w:rsid w:val="005D647F"/>
    <w:rsid w:val="005F55F9"/>
    <w:rsid w:val="00605DF9"/>
    <w:rsid w:val="006249D1"/>
    <w:rsid w:val="00626E7E"/>
    <w:rsid w:val="00641C44"/>
    <w:rsid w:val="0065661C"/>
    <w:rsid w:val="00664315"/>
    <w:rsid w:val="006802EF"/>
    <w:rsid w:val="0068493C"/>
    <w:rsid w:val="00690E8A"/>
    <w:rsid w:val="006A16D2"/>
    <w:rsid w:val="006A2AAE"/>
    <w:rsid w:val="006A3DAA"/>
    <w:rsid w:val="006A44EA"/>
    <w:rsid w:val="006B2C4B"/>
    <w:rsid w:val="006C0B46"/>
    <w:rsid w:val="006C640B"/>
    <w:rsid w:val="006D4FE5"/>
    <w:rsid w:val="006D50E3"/>
    <w:rsid w:val="006E72CB"/>
    <w:rsid w:val="00707D57"/>
    <w:rsid w:val="00720987"/>
    <w:rsid w:val="00731260"/>
    <w:rsid w:val="0073605B"/>
    <w:rsid w:val="00747FEE"/>
    <w:rsid w:val="0075044C"/>
    <w:rsid w:val="00757B72"/>
    <w:rsid w:val="007632F3"/>
    <w:rsid w:val="00770FC3"/>
    <w:rsid w:val="007824A5"/>
    <w:rsid w:val="00792D33"/>
    <w:rsid w:val="0079620D"/>
    <w:rsid w:val="007C2BBF"/>
    <w:rsid w:val="007C4ADA"/>
    <w:rsid w:val="007F36F6"/>
    <w:rsid w:val="007F42BC"/>
    <w:rsid w:val="008237E0"/>
    <w:rsid w:val="00831792"/>
    <w:rsid w:val="00841641"/>
    <w:rsid w:val="00841709"/>
    <w:rsid w:val="0084397E"/>
    <w:rsid w:val="00865917"/>
    <w:rsid w:val="00865B53"/>
    <w:rsid w:val="008847E0"/>
    <w:rsid w:val="008A3F96"/>
    <w:rsid w:val="008A7276"/>
    <w:rsid w:val="008C2E71"/>
    <w:rsid w:val="008E7E83"/>
    <w:rsid w:val="008F6E38"/>
    <w:rsid w:val="00943D86"/>
    <w:rsid w:val="009538B8"/>
    <w:rsid w:val="009A3363"/>
    <w:rsid w:val="009A6FDA"/>
    <w:rsid w:val="009B3985"/>
    <w:rsid w:val="009B42F0"/>
    <w:rsid w:val="009E4AC4"/>
    <w:rsid w:val="009F5CCB"/>
    <w:rsid w:val="00A02E5B"/>
    <w:rsid w:val="00A13EDA"/>
    <w:rsid w:val="00A16E45"/>
    <w:rsid w:val="00A320F0"/>
    <w:rsid w:val="00A4405A"/>
    <w:rsid w:val="00A57940"/>
    <w:rsid w:val="00A77DDE"/>
    <w:rsid w:val="00A81BA8"/>
    <w:rsid w:val="00A873E2"/>
    <w:rsid w:val="00A925B9"/>
    <w:rsid w:val="00AB1CB6"/>
    <w:rsid w:val="00AB3692"/>
    <w:rsid w:val="00AB4CA0"/>
    <w:rsid w:val="00AC10DA"/>
    <w:rsid w:val="00AC645D"/>
    <w:rsid w:val="00AD5CA3"/>
    <w:rsid w:val="00AE5EAE"/>
    <w:rsid w:val="00AF66CC"/>
    <w:rsid w:val="00B10992"/>
    <w:rsid w:val="00B11655"/>
    <w:rsid w:val="00B3173B"/>
    <w:rsid w:val="00B654A1"/>
    <w:rsid w:val="00B6732F"/>
    <w:rsid w:val="00B857FD"/>
    <w:rsid w:val="00B86368"/>
    <w:rsid w:val="00BA3625"/>
    <w:rsid w:val="00BA7037"/>
    <w:rsid w:val="00BB44D0"/>
    <w:rsid w:val="00BB4507"/>
    <w:rsid w:val="00BC013B"/>
    <w:rsid w:val="00BE5840"/>
    <w:rsid w:val="00C238B8"/>
    <w:rsid w:val="00C358BC"/>
    <w:rsid w:val="00C44B0B"/>
    <w:rsid w:val="00C468AC"/>
    <w:rsid w:val="00C46B5C"/>
    <w:rsid w:val="00C52137"/>
    <w:rsid w:val="00C542C3"/>
    <w:rsid w:val="00C5492C"/>
    <w:rsid w:val="00C56BC4"/>
    <w:rsid w:val="00C60FBD"/>
    <w:rsid w:val="00C64848"/>
    <w:rsid w:val="00C713DC"/>
    <w:rsid w:val="00C91C14"/>
    <w:rsid w:val="00C939D5"/>
    <w:rsid w:val="00C96A0F"/>
    <w:rsid w:val="00CA193E"/>
    <w:rsid w:val="00CA493C"/>
    <w:rsid w:val="00CB45EF"/>
    <w:rsid w:val="00CF0D8F"/>
    <w:rsid w:val="00D2137F"/>
    <w:rsid w:val="00D43B23"/>
    <w:rsid w:val="00D6323C"/>
    <w:rsid w:val="00D667C5"/>
    <w:rsid w:val="00D75F23"/>
    <w:rsid w:val="00D77C29"/>
    <w:rsid w:val="00D9053D"/>
    <w:rsid w:val="00DA3A67"/>
    <w:rsid w:val="00DA4E72"/>
    <w:rsid w:val="00DB3BE5"/>
    <w:rsid w:val="00DD0824"/>
    <w:rsid w:val="00DD603D"/>
    <w:rsid w:val="00DE326E"/>
    <w:rsid w:val="00DF04C4"/>
    <w:rsid w:val="00E008A9"/>
    <w:rsid w:val="00E25DD0"/>
    <w:rsid w:val="00E34DB7"/>
    <w:rsid w:val="00E3551C"/>
    <w:rsid w:val="00E41950"/>
    <w:rsid w:val="00E45B2D"/>
    <w:rsid w:val="00E745CA"/>
    <w:rsid w:val="00EA6714"/>
    <w:rsid w:val="00ED5CED"/>
    <w:rsid w:val="00EE3201"/>
    <w:rsid w:val="00EF329D"/>
    <w:rsid w:val="00EF3CC7"/>
    <w:rsid w:val="00EF6FA9"/>
    <w:rsid w:val="00F00E87"/>
    <w:rsid w:val="00F174F5"/>
    <w:rsid w:val="00F24A36"/>
    <w:rsid w:val="00F32386"/>
    <w:rsid w:val="00F359E7"/>
    <w:rsid w:val="00F3618B"/>
    <w:rsid w:val="00F506BC"/>
    <w:rsid w:val="00F544AC"/>
    <w:rsid w:val="00F55424"/>
    <w:rsid w:val="00F5692C"/>
    <w:rsid w:val="00F71765"/>
    <w:rsid w:val="00F77F32"/>
    <w:rsid w:val="00F81CA4"/>
    <w:rsid w:val="00F85CF1"/>
    <w:rsid w:val="00FA4BFB"/>
    <w:rsid w:val="00FC1866"/>
    <w:rsid w:val="00FF1606"/>
    <w:rsid w:val="00FF5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F4E9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F4E9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F4E9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F4E9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F4E9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7D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A77D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E4588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3941D3"/>
    <w:rPr>
      <w:rFonts w:ascii="Arial" w:eastAsia="Times New Roman" w:hAnsi="Arial" w:cs="Arial"/>
      <w:b/>
      <w:bCs/>
      <w:iCs/>
      <w:sz w:val="30"/>
      <w:szCs w:val="28"/>
    </w:rPr>
  </w:style>
  <w:style w:type="paragraph" w:customStyle="1" w:styleId="ConsPlusNormal">
    <w:name w:val="ConsPlusNormal"/>
    <w:rsid w:val="007C2BB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538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9538B8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538B8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4F4E95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4F4E95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basedOn w:val="a0"/>
    <w:link w:val="a8"/>
    <w:semiHidden/>
    <w:rsid w:val="009538B8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F4E9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basedOn w:val="a0"/>
    <w:rsid w:val="004F4E95"/>
    <w:rPr>
      <w:color w:val="0000FF"/>
      <w:u w:val="none"/>
    </w:rPr>
  </w:style>
  <w:style w:type="paragraph" w:customStyle="1" w:styleId="Application">
    <w:name w:val="Application!Приложение"/>
    <w:rsid w:val="004F4E9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F4E9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F4E9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4F4E95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4F4E95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F544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4AC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C18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42D9B-9C14-42EE-86E2-A27567C9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16</TotalTime>
  <Pages>1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ИВАНОВА Юлия Михайловна</dc:creator>
  <cp:lastModifiedBy>депо</cp:lastModifiedBy>
  <cp:revision>10</cp:revision>
  <cp:lastPrinted>2023-04-26T06:11:00Z</cp:lastPrinted>
  <dcterms:created xsi:type="dcterms:W3CDTF">2023-04-20T07:23:00Z</dcterms:created>
  <dcterms:modified xsi:type="dcterms:W3CDTF">2023-04-26T06:11:00Z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-1005182460</vt:i4>
  </property>
</Properties>
</file>